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154" w:rsidRPr="00273B84" w:rsidRDefault="00D80154" w:rsidP="00273B84">
      <w:pPr>
        <w:jc w:val="center"/>
        <w:rPr>
          <w:b/>
          <w:sz w:val="34"/>
          <w:szCs w:val="28"/>
        </w:rPr>
      </w:pPr>
      <w:r w:rsidRPr="00273B84">
        <w:rPr>
          <w:b/>
          <w:sz w:val="34"/>
          <w:szCs w:val="28"/>
        </w:rPr>
        <w:t>KẾ HOẠCH CHỦ NHIỆM</w:t>
      </w:r>
      <w:r>
        <w:rPr>
          <w:b/>
          <w:sz w:val="34"/>
          <w:szCs w:val="28"/>
        </w:rPr>
        <w:t xml:space="preserve"> LỚP 17T4-QTM1</w:t>
      </w:r>
    </w:p>
    <w:p w:rsidR="00D80154" w:rsidRPr="009604BC" w:rsidRDefault="00D80154" w:rsidP="000C34BC">
      <w:pPr>
        <w:jc w:val="right"/>
        <w:rPr>
          <w:b/>
          <w:i/>
          <w:sz w:val="28"/>
          <w:szCs w:val="28"/>
        </w:rPr>
      </w:pPr>
      <w:r w:rsidRPr="009604BC">
        <w:rPr>
          <w:b/>
          <w:i/>
          <w:sz w:val="28"/>
          <w:szCs w:val="28"/>
        </w:rPr>
        <w:t>Giáo viên: Nguyễn Thị Cẩm Thạch</w:t>
      </w:r>
      <w:bookmarkStart w:id="0" w:name="_GoBack"/>
      <w:bookmarkEnd w:id="0"/>
    </w:p>
    <w:p w:rsidR="00D80154" w:rsidRDefault="00D80154" w:rsidP="000C34BC">
      <w:pPr>
        <w:tabs>
          <w:tab w:val="left" w:pos="0"/>
        </w:tabs>
        <w:autoSpaceDE w:val="0"/>
        <w:autoSpaceDN w:val="0"/>
        <w:adjustRightInd w:val="0"/>
        <w:spacing w:before="0"/>
        <w:rPr>
          <w:sz w:val="28"/>
          <w:szCs w:val="28"/>
        </w:rPr>
      </w:pPr>
      <w:r w:rsidRPr="00F05438">
        <w:rPr>
          <w:b/>
          <w:bCs/>
          <w:sz w:val="28"/>
          <w:szCs w:val="28"/>
        </w:rPr>
        <w:t xml:space="preserve">1. </w:t>
      </w:r>
      <w:r w:rsidRPr="00273B84">
        <w:rPr>
          <w:b/>
          <w:bCs/>
          <w:sz w:val="28"/>
          <w:szCs w:val="28"/>
        </w:rPr>
        <w:t>T</w:t>
      </w:r>
      <w:r>
        <w:rPr>
          <w:b/>
          <w:bCs/>
          <w:sz w:val="28"/>
          <w:szCs w:val="28"/>
        </w:rPr>
        <w:t>ìm hiểu tình hình học sinh</w:t>
      </w:r>
    </w:p>
    <w:p w:rsidR="00D80154" w:rsidRDefault="00D80154" w:rsidP="000C34BC">
      <w:pPr>
        <w:tabs>
          <w:tab w:val="left" w:pos="0"/>
        </w:tabs>
        <w:autoSpaceDE w:val="0"/>
        <w:autoSpaceDN w:val="0"/>
        <w:adjustRightInd w:val="0"/>
        <w:spacing w:before="0"/>
        <w:rPr>
          <w:sz w:val="28"/>
          <w:szCs w:val="28"/>
        </w:rPr>
      </w:pPr>
      <w:r>
        <w:rPr>
          <w:sz w:val="28"/>
          <w:szCs w:val="28"/>
        </w:rPr>
        <w:t>Sĩ số học sinh (80 trên danh sách, thực tế đi học 51) gồm có 3 nữ còn lại nam</w:t>
      </w:r>
    </w:p>
    <w:p w:rsidR="00D80154" w:rsidRDefault="00D80154" w:rsidP="00851467">
      <w:pPr>
        <w:tabs>
          <w:tab w:val="left" w:pos="0"/>
        </w:tabs>
        <w:autoSpaceDE w:val="0"/>
        <w:autoSpaceDN w:val="0"/>
        <w:adjustRightInd w:val="0"/>
        <w:spacing w:before="0"/>
        <w:rPr>
          <w:sz w:val="28"/>
          <w:szCs w:val="28"/>
        </w:rPr>
      </w:pPr>
      <w:r w:rsidRPr="00F05438">
        <w:rPr>
          <w:sz w:val="28"/>
          <w:szCs w:val="28"/>
        </w:rPr>
        <w:t xml:space="preserve">- Lứa tuổi học sinh </w:t>
      </w:r>
      <w:r>
        <w:rPr>
          <w:sz w:val="28"/>
          <w:szCs w:val="28"/>
        </w:rPr>
        <w:t>hầu hết sinh năm 2002, các em đang độ tuổi trưởng thành sắp được làm người lớn theo quy định của pháp luật</w:t>
      </w:r>
      <w:r w:rsidRPr="00F05438">
        <w:rPr>
          <w:sz w:val="28"/>
          <w:szCs w:val="28"/>
        </w:rPr>
        <w:t xml:space="preserve">. Đây là lứa tuổi chuyển tiếp từ </w:t>
      </w:r>
      <w:r w:rsidRPr="00273B84">
        <w:rPr>
          <w:sz w:val="28"/>
          <w:szCs w:val="28"/>
        </w:rPr>
        <w:t>trẻ</w:t>
      </w:r>
      <w:r w:rsidRPr="00F05438">
        <w:rPr>
          <w:sz w:val="28"/>
          <w:szCs w:val="28"/>
        </w:rPr>
        <w:t xml:space="preserve"> em sang người lớn với những biến đổi sinh lý lớn nhất trong cuộc đời của mỗi con người, từ đó kéo theo những sự thay đổi nhất định trong sự phát triển tâm lý.</w:t>
      </w:r>
      <w:r>
        <w:rPr>
          <w:sz w:val="28"/>
          <w:szCs w:val="28"/>
        </w:rPr>
        <w:t xml:space="preserve"> </w:t>
      </w:r>
    </w:p>
    <w:p w:rsidR="00D80154" w:rsidRPr="00F05438" w:rsidRDefault="00D80154" w:rsidP="00851467">
      <w:pPr>
        <w:tabs>
          <w:tab w:val="left" w:pos="0"/>
        </w:tabs>
        <w:autoSpaceDE w:val="0"/>
        <w:autoSpaceDN w:val="0"/>
        <w:adjustRightInd w:val="0"/>
        <w:spacing w:before="0"/>
        <w:rPr>
          <w:sz w:val="28"/>
          <w:szCs w:val="28"/>
        </w:rPr>
      </w:pPr>
      <w:r>
        <w:rPr>
          <w:sz w:val="28"/>
          <w:szCs w:val="28"/>
        </w:rPr>
        <w:t>- Hầu hết các em vào học ở đây đều là học sinh trung bình ở Trung học cở sở mức độ tiếp thu bài học không nhanh và còn ham chơi nhiều. Lớp còn một số h</w:t>
      </w:r>
      <w:r w:rsidRPr="00273B84">
        <w:rPr>
          <w:sz w:val="28"/>
          <w:szCs w:val="28"/>
        </w:rPr>
        <w:t>ọc sinh</w:t>
      </w:r>
      <w:r w:rsidRPr="00F05438">
        <w:rPr>
          <w:sz w:val="28"/>
          <w:szCs w:val="28"/>
        </w:rPr>
        <w:t xml:space="preserve"> </w:t>
      </w:r>
      <w:r>
        <w:rPr>
          <w:sz w:val="28"/>
          <w:szCs w:val="28"/>
        </w:rPr>
        <w:t>cá biệt</w:t>
      </w:r>
      <w:r w:rsidRPr="00F05438">
        <w:rPr>
          <w:sz w:val="28"/>
          <w:szCs w:val="28"/>
        </w:rPr>
        <w:t xml:space="preserve"> thường lơ đễnh, thiếu tập trung, học hành sút kém, tính khí thất thường thô lỗ và cực đoan, </w:t>
      </w:r>
      <w:r w:rsidRPr="00273B84">
        <w:rPr>
          <w:sz w:val="28"/>
          <w:szCs w:val="28"/>
        </w:rPr>
        <w:t>học sinh</w:t>
      </w:r>
      <w:r w:rsidRPr="00F05438">
        <w:rPr>
          <w:sz w:val="28"/>
          <w:szCs w:val="28"/>
        </w:rPr>
        <w:t xml:space="preserve"> thường thiếu kiên nhẫn, hay sốt ruột thích tỏ ra là người lớn, nhiều em </w:t>
      </w:r>
      <w:r w:rsidRPr="00273B84">
        <w:rPr>
          <w:sz w:val="28"/>
          <w:szCs w:val="28"/>
        </w:rPr>
        <w:t>tính khí rất bướng bỉ</w:t>
      </w:r>
      <w:r w:rsidRPr="00F05438">
        <w:rPr>
          <w:sz w:val="28"/>
          <w:szCs w:val="28"/>
        </w:rPr>
        <w:t>nh. Các em thích được đối xử tôn trọng, không thích bị kiểm soát bởi người lớn, thích được tự quyết, không muốn bị áp đặt hay bị buộc phải phục tùng mệnh lệnh.</w:t>
      </w:r>
    </w:p>
    <w:p w:rsidR="00D80154" w:rsidRPr="00F05438" w:rsidRDefault="00D80154" w:rsidP="00273B84">
      <w:pPr>
        <w:spacing w:before="0"/>
        <w:ind w:firstLine="720"/>
        <w:rPr>
          <w:sz w:val="28"/>
          <w:szCs w:val="28"/>
        </w:rPr>
      </w:pPr>
      <w:r w:rsidRPr="00F05438">
        <w:rPr>
          <w:sz w:val="28"/>
          <w:szCs w:val="28"/>
        </w:rPr>
        <w:t xml:space="preserve">- Những thay đổi quá lớn ở </w:t>
      </w:r>
      <w:r w:rsidRPr="00273B84">
        <w:rPr>
          <w:sz w:val="28"/>
          <w:szCs w:val="28"/>
        </w:rPr>
        <w:t>học sinh</w:t>
      </w:r>
      <w:r w:rsidRPr="00F05438">
        <w:rPr>
          <w:sz w:val="28"/>
          <w:szCs w:val="28"/>
        </w:rPr>
        <w:t xml:space="preserve"> trước hết sẽ làm cho </w:t>
      </w:r>
      <w:r w:rsidRPr="00273B84">
        <w:rPr>
          <w:sz w:val="28"/>
          <w:szCs w:val="28"/>
        </w:rPr>
        <w:t>học sinh</w:t>
      </w:r>
      <w:r w:rsidRPr="00F05438">
        <w:rPr>
          <w:sz w:val="28"/>
          <w:szCs w:val="28"/>
        </w:rPr>
        <w:t xml:space="preserve"> gặp phải trở ngại từ phía người lớn, trong đó có cả cha mẹ và thầy cô. Nếu hiểu được những thay đổi và nguyên nhân của những thay đổi đó, cha mẹ và thầy cô có thể tạo dựng được mối quan hệ tích cực với học sinh bằng sự kiên nhẫn, bao dung của mình, trở thành người đồng hành tin cậy, giúp các em vượt qua giai đoạn khó khăn này.</w:t>
      </w:r>
    </w:p>
    <w:p w:rsidR="00D80154" w:rsidRPr="00F05438" w:rsidRDefault="00D80154" w:rsidP="00273B84">
      <w:pPr>
        <w:spacing w:before="0"/>
        <w:rPr>
          <w:sz w:val="28"/>
          <w:szCs w:val="28"/>
        </w:rPr>
      </w:pPr>
      <w:r w:rsidRPr="00F05438">
        <w:rPr>
          <w:sz w:val="28"/>
          <w:szCs w:val="28"/>
        </w:rPr>
        <w:tab/>
        <w:t xml:space="preserve"> Thế nhưng khó khăn trong công tác chủ nhiệm hiện nay là do đòi hỏi của công việc gia đình, nhiều phụ huynh chú trọng việc chăm lo phát triển kinh tế mà ít quan tâm đến việc học hành của con em. </w:t>
      </w:r>
      <w:r>
        <w:rPr>
          <w:sz w:val="28"/>
          <w:szCs w:val="28"/>
        </w:rPr>
        <w:t>Vì thế khi đưa con em tới lớp, một số phụ huynh đã phụ thuộc vào nhà trường, dẫn đến việc thiếu liên kết giữa phụ huynh và học sinh.</w:t>
      </w:r>
    </w:p>
    <w:p w:rsidR="00D80154" w:rsidRPr="00F05438" w:rsidRDefault="00D80154" w:rsidP="00273B84">
      <w:pPr>
        <w:spacing w:before="0"/>
        <w:ind w:firstLine="720"/>
        <w:rPr>
          <w:sz w:val="28"/>
          <w:szCs w:val="28"/>
        </w:rPr>
      </w:pPr>
      <w:r w:rsidRPr="00F05438">
        <w:rPr>
          <w:sz w:val="28"/>
          <w:szCs w:val="28"/>
        </w:rPr>
        <w:t xml:space="preserve">-  Phụ huynh học sinh và con cái của nhiều gia đình chưa hiểu nhau, đặc biệt là khi các em có những thay đổi về tâm sinh lý. Các em không có nhiều cơ hội để tâm sự cho cha mẹ những suy nghĩ, những tâm tư, tình cảm hoặc những vấn đề phức tạp nảy sinh trong quan hệ bạn bè...với cha mẹ. </w:t>
      </w:r>
    </w:p>
    <w:p w:rsidR="00D80154" w:rsidRPr="00F05438" w:rsidRDefault="00D80154" w:rsidP="00273B84">
      <w:pPr>
        <w:spacing w:before="0"/>
        <w:ind w:firstLine="720"/>
        <w:rPr>
          <w:sz w:val="28"/>
          <w:szCs w:val="28"/>
        </w:rPr>
      </w:pPr>
      <w:r w:rsidRPr="00F05438">
        <w:rPr>
          <w:sz w:val="28"/>
          <w:szCs w:val="28"/>
          <w:lang w:val="vi-VN"/>
        </w:rPr>
        <w:t xml:space="preserve">Những nhược điểm trên ảnh hưởng lớn đến </w:t>
      </w:r>
      <w:r w:rsidRPr="00F05438">
        <w:rPr>
          <w:sz w:val="28"/>
          <w:szCs w:val="28"/>
        </w:rPr>
        <w:t>công tác phối kết hợp giữa GVCN với phụ huynh trong việc giáo dục đạo đức và ý thức học tập cho các em.</w:t>
      </w:r>
    </w:p>
    <w:p w:rsidR="00D80154" w:rsidRDefault="00D80154" w:rsidP="00273B84">
      <w:pPr>
        <w:spacing w:before="0"/>
        <w:ind w:firstLine="720"/>
        <w:rPr>
          <w:sz w:val="28"/>
          <w:szCs w:val="28"/>
        </w:rPr>
      </w:pPr>
      <w:r w:rsidRPr="00F05438">
        <w:rPr>
          <w:sz w:val="28"/>
          <w:szCs w:val="28"/>
        </w:rPr>
        <w:t xml:space="preserve">- Do đó, trong quá trình chủ nhiệm , tôi đã tìm nhiều cách giúp phụ huynh hiểu được tâm lý lứa tuổi của </w:t>
      </w:r>
      <w:r w:rsidRPr="00273B84">
        <w:rPr>
          <w:sz w:val="28"/>
          <w:szCs w:val="28"/>
        </w:rPr>
        <w:t>học sinh</w:t>
      </w:r>
      <w:r w:rsidRPr="00F05438">
        <w:rPr>
          <w:sz w:val="28"/>
          <w:szCs w:val="28"/>
        </w:rPr>
        <w:t xml:space="preserve"> để có biện pháp giáo dục </w:t>
      </w:r>
      <w:r w:rsidRPr="00273B84">
        <w:rPr>
          <w:sz w:val="28"/>
          <w:szCs w:val="28"/>
        </w:rPr>
        <w:t>học sinh</w:t>
      </w:r>
      <w:r w:rsidRPr="00F05438">
        <w:rPr>
          <w:sz w:val="28"/>
          <w:szCs w:val="28"/>
        </w:rPr>
        <w:t xml:space="preserve"> phù hợp cũng như giúp tăng tính hiệu quả trong quá trình phối hợp giáo dục giữa nhà trường và gia đình. </w:t>
      </w:r>
    </w:p>
    <w:p w:rsidR="00D80154" w:rsidRPr="00F05438" w:rsidRDefault="00D80154" w:rsidP="00273B84">
      <w:pPr>
        <w:spacing w:before="0"/>
        <w:ind w:firstLine="720"/>
        <w:rPr>
          <w:sz w:val="28"/>
          <w:szCs w:val="28"/>
        </w:rPr>
      </w:pPr>
    </w:p>
    <w:p w:rsidR="00D80154" w:rsidRPr="00F05438" w:rsidRDefault="00D80154" w:rsidP="00273B84">
      <w:pPr>
        <w:tabs>
          <w:tab w:val="left" w:pos="0"/>
        </w:tabs>
        <w:autoSpaceDE w:val="0"/>
        <w:autoSpaceDN w:val="0"/>
        <w:adjustRightInd w:val="0"/>
        <w:spacing w:before="0"/>
        <w:rPr>
          <w:sz w:val="28"/>
          <w:szCs w:val="28"/>
          <w:lang w:val="fr-FR"/>
        </w:rPr>
      </w:pPr>
      <w:r w:rsidRPr="00F05438">
        <w:rPr>
          <w:b/>
          <w:sz w:val="28"/>
          <w:szCs w:val="28"/>
          <w:lang w:val="fr-FR"/>
        </w:rPr>
        <w:t xml:space="preserve">2. </w:t>
      </w:r>
      <w:r w:rsidRPr="00273B84">
        <w:rPr>
          <w:b/>
          <w:sz w:val="28"/>
          <w:szCs w:val="28"/>
          <w:lang w:val="fr-FR"/>
        </w:rPr>
        <w:t>Biện pháp</w:t>
      </w:r>
      <w:r w:rsidRPr="00F05438">
        <w:rPr>
          <w:b/>
          <w:sz w:val="28"/>
          <w:szCs w:val="28"/>
          <w:lang w:val="fr-FR"/>
        </w:rPr>
        <w:t xml:space="preserve"> </w:t>
      </w:r>
      <w:r>
        <w:rPr>
          <w:b/>
          <w:sz w:val="28"/>
          <w:szCs w:val="28"/>
          <w:lang w:val="fr-FR"/>
        </w:rPr>
        <w:t>giáo dục học sinh lớp chủ nhiệm</w:t>
      </w:r>
      <w:r w:rsidRPr="00273B84">
        <w:rPr>
          <w:b/>
          <w:sz w:val="28"/>
          <w:szCs w:val="28"/>
          <w:lang w:val="fr-FR"/>
        </w:rPr>
        <w:t xml:space="preserve"> </w:t>
      </w:r>
    </w:p>
    <w:p w:rsidR="00D80154" w:rsidRDefault="00D80154" w:rsidP="00312A3B">
      <w:pPr>
        <w:numPr>
          <w:ilvl w:val="0"/>
          <w:numId w:val="5"/>
        </w:numPr>
        <w:tabs>
          <w:tab w:val="clear" w:pos="1080"/>
          <w:tab w:val="num" w:pos="360"/>
        </w:tabs>
        <w:spacing w:before="0"/>
        <w:ind w:left="360"/>
        <w:rPr>
          <w:sz w:val="28"/>
          <w:szCs w:val="28"/>
        </w:rPr>
      </w:pPr>
      <w:r>
        <w:rPr>
          <w:sz w:val="28"/>
          <w:szCs w:val="28"/>
        </w:rPr>
        <w:t>Phải quán triệt sinh hoạt tiết chủ nhiệm có hiệu quả. Chấn chỉnh kỷ cương của lớp theo đúng nội quy của nhà trường.</w:t>
      </w:r>
    </w:p>
    <w:p w:rsidR="00D80154" w:rsidRDefault="00D80154" w:rsidP="00312A3B">
      <w:pPr>
        <w:numPr>
          <w:ilvl w:val="0"/>
          <w:numId w:val="5"/>
        </w:numPr>
        <w:tabs>
          <w:tab w:val="clear" w:pos="1080"/>
          <w:tab w:val="num" w:pos="360"/>
        </w:tabs>
        <w:spacing w:before="0"/>
        <w:ind w:left="360"/>
        <w:rPr>
          <w:sz w:val="28"/>
          <w:szCs w:val="28"/>
        </w:rPr>
      </w:pPr>
      <w:r>
        <w:rPr>
          <w:sz w:val="28"/>
          <w:szCs w:val="28"/>
        </w:rPr>
        <w:t>Tích cực uốn nắn giáo dục các học sinh cá biệt:</w:t>
      </w:r>
    </w:p>
    <w:p w:rsidR="00D80154" w:rsidRDefault="00D80154" w:rsidP="00312A3B">
      <w:pPr>
        <w:numPr>
          <w:ilvl w:val="1"/>
          <w:numId w:val="5"/>
        </w:numPr>
        <w:tabs>
          <w:tab w:val="clear" w:pos="1440"/>
          <w:tab w:val="num" w:pos="720"/>
        </w:tabs>
        <w:spacing w:before="0"/>
        <w:ind w:left="720"/>
        <w:rPr>
          <w:sz w:val="28"/>
          <w:szCs w:val="28"/>
        </w:rPr>
      </w:pPr>
      <w:r>
        <w:rPr>
          <w:sz w:val="28"/>
          <w:szCs w:val="28"/>
        </w:rPr>
        <w:t>Dành thời gian tìm hiểu tâm tư của các em về học tập, sinh hoạt, hoàn cảnh gia đình (tình cảm, kinh tế,…)</w:t>
      </w:r>
    </w:p>
    <w:p w:rsidR="00D80154" w:rsidRDefault="00D80154" w:rsidP="00312A3B">
      <w:pPr>
        <w:numPr>
          <w:ilvl w:val="1"/>
          <w:numId w:val="5"/>
        </w:numPr>
        <w:tabs>
          <w:tab w:val="clear" w:pos="1440"/>
          <w:tab w:val="num" w:pos="720"/>
        </w:tabs>
        <w:spacing w:before="0"/>
        <w:ind w:left="720"/>
        <w:rPr>
          <w:sz w:val="28"/>
          <w:szCs w:val="28"/>
        </w:rPr>
      </w:pPr>
      <w:r>
        <w:rPr>
          <w:sz w:val="28"/>
          <w:szCs w:val="28"/>
        </w:rPr>
        <w:t>Luôn coi các em như là người bạn, người con, người thầy.</w:t>
      </w:r>
    </w:p>
    <w:p w:rsidR="00D80154" w:rsidRDefault="00D80154" w:rsidP="00312A3B">
      <w:pPr>
        <w:numPr>
          <w:ilvl w:val="1"/>
          <w:numId w:val="5"/>
        </w:numPr>
        <w:tabs>
          <w:tab w:val="clear" w:pos="1440"/>
          <w:tab w:val="num" w:pos="720"/>
        </w:tabs>
        <w:spacing w:before="0"/>
        <w:ind w:left="720"/>
        <w:jc w:val="left"/>
        <w:rPr>
          <w:sz w:val="28"/>
          <w:szCs w:val="28"/>
        </w:rPr>
      </w:pPr>
      <w:r>
        <w:rPr>
          <w:sz w:val="28"/>
          <w:szCs w:val="28"/>
        </w:rPr>
        <w:t>Uốn nắn các em kịp thời (suy nghĩ, hành động) trong sinh hoạt học tập và giao tiếp hằng ngày.</w:t>
      </w:r>
    </w:p>
    <w:p w:rsidR="00D80154" w:rsidRDefault="00D80154" w:rsidP="00312A3B">
      <w:pPr>
        <w:numPr>
          <w:ilvl w:val="1"/>
          <w:numId w:val="5"/>
        </w:numPr>
        <w:tabs>
          <w:tab w:val="clear" w:pos="1440"/>
          <w:tab w:val="num" w:pos="720"/>
        </w:tabs>
        <w:spacing w:before="0"/>
        <w:ind w:left="720"/>
        <w:jc w:val="left"/>
        <w:rPr>
          <w:sz w:val="28"/>
          <w:szCs w:val="28"/>
        </w:rPr>
      </w:pPr>
      <w:r>
        <w:rPr>
          <w:sz w:val="28"/>
          <w:szCs w:val="28"/>
        </w:rPr>
        <w:t xml:space="preserve">Khích lệ các em khi làm bài tốt, động viên các em khi có khó khăn. </w:t>
      </w:r>
    </w:p>
    <w:p w:rsidR="00D80154" w:rsidRDefault="00D80154" w:rsidP="00312A3B">
      <w:pPr>
        <w:numPr>
          <w:ilvl w:val="1"/>
          <w:numId w:val="5"/>
        </w:numPr>
        <w:tabs>
          <w:tab w:val="clear" w:pos="1440"/>
          <w:tab w:val="num" w:pos="720"/>
        </w:tabs>
        <w:spacing w:before="0"/>
        <w:ind w:left="720"/>
        <w:jc w:val="left"/>
        <w:rPr>
          <w:sz w:val="28"/>
          <w:szCs w:val="28"/>
        </w:rPr>
      </w:pPr>
      <w:r>
        <w:rPr>
          <w:sz w:val="28"/>
          <w:szCs w:val="28"/>
        </w:rPr>
        <w:t>Đặt niềm tin vào học sinh của mình, tin tưởng và cổ động các em.</w:t>
      </w:r>
    </w:p>
    <w:p w:rsidR="00D80154" w:rsidRDefault="00D80154" w:rsidP="00312A3B">
      <w:pPr>
        <w:numPr>
          <w:ilvl w:val="0"/>
          <w:numId w:val="5"/>
        </w:numPr>
        <w:tabs>
          <w:tab w:val="clear" w:pos="1080"/>
          <w:tab w:val="num" w:pos="360"/>
        </w:tabs>
        <w:spacing w:before="0"/>
        <w:ind w:left="360"/>
        <w:jc w:val="left"/>
        <w:rPr>
          <w:sz w:val="28"/>
          <w:szCs w:val="28"/>
        </w:rPr>
      </w:pPr>
      <w:r>
        <w:rPr>
          <w:sz w:val="28"/>
          <w:szCs w:val="28"/>
        </w:rPr>
        <w:t xml:space="preserve">Tạo điều kiện để các em gắn kết hơn với gia đình: </w:t>
      </w:r>
    </w:p>
    <w:p w:rsidR="00D80154" w:rsidRDefault="00D80154" w:rsidP="00312A3B">
      <w:pPr>
        <w:numPr>
          <w:ilvl w:val="1"/>
          <w:numId w:val="2"/>
        </w:numPr>
        <w:tabs>
          <w:tab w:val="clear" w:pos="1800"/>
          <w:tab w:val="num" w:pos="1080"/>
        </w:tabs>
        <w:spacing w:before="0"/>
        <w:ind w:left="1080"/>
        <w:jc w:val="left"/>
        <w:rPr>
          <w:sz w:val="28"/>
          <w:szCs w:val="28"/>
        </w:rPr>
      </w:pPr>
      <w:r>
        <w:rPr>
          <w:sz w:val="28"/>
          <w:szCs w:val="28"/>
        </w:rPr>
        <w:t>Trao đổi về tình hình của các em với phụ huynh khi cần thiết.</w:t>
      </w:r>
    </w:p>
    <w:p w:rsidR="00D80154" w:rsidRDefault="00D80154" w:rsidP="00312A3B">
      <w:pPr>
        <w:numPr>
          <w:ilvl w:val="1"/>
          <w:numId w:val="2"/>
        </w:numPr>
        <w:tabs>
          <w:tab w:val="clear" w:pos="1800"/>
          <w:tab w:val="num" w:pos="1080"/>
        </w:tabs>
        <w:spacing w:before="0"/>
        <w:ind w:left="1080"/>
        <w:jc w:val="left"/>
        <w:rPr>
          <w:sz w:val="28"/>
          <w:szCs w:val="28"/>
        </w:rPr>
      </w:pPr>
      <w:r>
        <w:rPr>
          <w:sz w:val="28"/>
          <w:szCs w:val="28"/>
        </w:rPr>
        <w:t>Lắng nghe tâm sự của các em về các vấn đề gia đình. Ở đây, trước hết giáo viên phải là những người thầy, người cô đáng tin tưởng trong mắt các em, từ đó các em dễ dàng bộc lộ những tâm tư, suy nghĩ và trực tiếp tìm đến thầy cô khi cần.</w:t>
      </w:r>
    </w:p>
    <w:p w:rsidR="00D80154" w:rsidRDefault="00D80154" w:rsidP="00312A3B">
      <w:pPr>
        <w:numPr>
          <w:ilvl w:val="0"/>
          <w:numId w:val="5"/>
        </w:numPr>
        <w:tabs>
          <w:tab w:val="clear" w:pos="1080"/>
          <w:tab w:val="num" w:pos="360"/>
        </w:tabs>
        <w:spacing w:before="0"/>
        <w:ind w:left="360"/>
        <w:jc w:val="left"/>
        <w:rPr>
          <w:sz w:val="28"/>
          <w:szCs w:val="28"/>
        </w:rPr>
      </w:pPr>
      <w:r>
        <w:rPr>
          <w:sz w:val="28"/>
          <w:szCs w:val="28"/>
        </w:rPr>
        <w:t>Khen thưởng các học sinh các em có thành tích học tập tốt, có hành vi đạo đức chuẩn mực, đáng tuyên dương.</w:t>
      </w:r>
    </w:p>
    <w:p w:rsidR="00D80154" w:rsidRDefault="00D80154" w:rsidP="00312A3B">
      <w:pPr>
        <w:numPr>
          <w:ilvl w:val="0"/>
          <w:numId w:val="5"/>
        </w:numPr>
        <w:tabs>
          <w:tab w:val="clear" w:pos="1080"/>
          <w:tab w:val="num" w:pos="360"/>
        </w:tabs>
        <w:spacing w:before="0"/>
        <w:ind w:left="360"/>
        <w:jc w:val="left"/>
        <w:rPr>
          <w:sz w:val="28"/>
          <w:szCs w:val="28"/>
        </w:rPr>
      </w:pPr>
      <w:r>
        <w:rPr>
          <w:sz w:val="28"/>
          <w:szCs w:val="28"/>
        </w:rPr>
        <w:t>Lên kế hoạch đi dã ngoại với lớp để tạo sự gần gũi, gắn kết giữa cô và trò. Tạo ra một mối quan hệ đoàn kết trong lớp.</w:t>
      </w:r>
    </w:p>
    <w:p w:rsidR="00D80154" w:rsidRDefault="00D80154" w:rsidP="00312A3B">
      <w:pPr>
        <w:numPr>
          <w:ilvl w:val="0"/>
          <w:numId w:val="5"/>
        </w:numPr>
        <w:tabs>
          <w:tab w:val="clear" w:pos="1080"/>
          <w:tab w:val="num" w:pos="360"/>
        </w:tabs>
        <w:spacing w:before="0"/>
        <w:ind w:left="360"/>
        <w:jc w:val="left"/>
        <w:rPr>
          <w:sz w:val="28"/>
          <w:szCs w:val="28"/>
        </w:rPr>
      </w:pPr>
      <w:r>
        <w:rPr>
          <w:sz w:val="28"/>
          <w:szCs w:val="28"/>
        </w:rPr>
        <w:t>Tìm cho mình những học sinh đáng tin tưởng, có tinh thần trách nhiệm nổi trội trong lớp,  để chọn ra ban cán sự vững chắc, tạo nên cầu nối giữa thầy cô và các học sinh khác trong lớp. Từ đó huấn luyện, chỉ dẫn các em hoàn thành tốt công việc của mình cũng như hỗ trợ để các em tiếp cận, trao đổi, gắn kết với nhiều học sinh còn lại.</w:t>
      </w:r>
    </w:p>
    <w:p w:rsidR="00D80154" w:rsidRDefault="00D80154" w:rsidP="00312A3B">
      <w:pPr>
        <w:numPr>
          <w:ilvl w:val="0"/>
          <w:numId w:val="5"/>
        </w:numPr>
        <w:tabs>
          <w:tab w:val="clear" w:pos="1080"/>
          <w:tab w:val="num" w:pos="360"/>
        </w:tabs>
        <w:spacing w:before="0"/>
        <w:ind w:left="360"/>
        <w:jc w:val="left"/>
        <w:rPr>
          <w:sz w:val="28"/>
          <w:szCs w:val="28"/>
        </w:rPr>
      </w:pPr>
      <w:r>
        <w:rPr>
          <w:sz w:val="28"/>
          <w:szCs w:val="28"/>
        </w:rPr>
        <w:t>Giáo viên thường xuyên liên lạc với ban cán sự lớp để trao đổi tình hình học tập của lớp hằng ngày để kịp thời lên kế hoạch giáo dục các em.</w:t>
      </w:r>
    </w:p>
    <w:p w:rsidR="00D80154" w:rsidRPr="004F5028" w:rsidRDefault="00D80154" w:rsidP="00312A3B">
      <w:pPr>
        <w:numPr>
          <w:ilvl w:val="0"/>
          <w:numId w:val="5"/>
        </w:numPr>
        <w:tabs>
          <w:tab w:val="clear" w:pos="1080"/>
          <w:tab w:val="num" w:pos="360"/>
        </w:tabs>
        <w:spacing w:before="0"/>
        <w:ind w:left="360"/>
        <w:jc w:val="left"/>
        <w:rPr>
          <w:sz w:val="28"/>
          <w:szCs w:val="28"/>
        </w:rPr>
      </w:pPr>
      <w:r>
        <w:rPr>
          <w:sz w:val="28"/>
          <w:szCs w:val="28"/>
        </w:rPr>
        <w:t xml:space="preserve">Không những hiểu về các mối quan hệ gia đình, thầy cô còn phải tìm hiểu vê những mối quan hệ khác trong lớp để có liên kết chặt chẽ trong lớp. </w:t>
      </w:r>
    </w:p>
    <w:p w:rsidR="00D80154" w:rsidRDefault="00D80154" w:rsidP="004F5028">
      <w:pPr>
        <w:numPr>
          <w:ilvl w:val="1"/>
          <w:numId w:val="5"/>
        </w:numPr>
        <w:spacing w:before="0"/>
        <w:jc w:val="left"/>
        <w:rPr>
          <w:sz w:val="28"/>
          <w:szCs w:val="28"/>
        </w:rPr>
      </w:pPr>
      <w:r>
        <w:rPr>
          <w:i/>
          <w:sz w:val="28"/>
          <w:szCs w:val="28"/>
        </w:rPr>
        <w:t>Ví dụ: Thông qua một em học sinh, thầy cô tìm hiểu được mối quan hệ bất đồng, chia rẽ trong lớp để kịp thời can thiệp, đưa ra hướng giải quyết kịp thời.</w:t>
      </w:r>
      <w:r>
        <w:rPr>
          <w:sz w:val="28"/>
          <w:szCs w:val="28"/>
        </w:rPr>
        <w:t xml:space="preserve"> </w:t>
      </w:r>
    </w:p>
    <w:p w:rsidR="00D80154" w:rsidRDefault="00D80154" w:rsidP="004F5028">
      <w:pPr>
        <w:spacing w:before="0"/>
        <w:contextualSpacing/>
        <w:rPr>
          <w:sz w:val="28"/>
          <w:szCs w:val="28"/>
        </w:rPr>
      </w:pPr>
    </w:p>
    <w:p w:rsidR="00D80154" w:rsidRPr="004F5028" w:rsidRDefault="00D80154" w:rsidP="004F5028">
      <w:pPr>
        <w:spacing w:before="0"/>
        <w:contextualSpacing/>
        <w:rPr>
          <w:b/>
          <w:sz w:val="28"/>
          <w:szCs w:val="28"/>
        </w:rPr>
      </w:pPr>
      <w:r>
        <w:rPr>
          <w:b/>
          <w:sz w:val="28"/>
          <w:szCs w:val="28"/>
        </w:rPr>
        <w:t>3. Lời kết:</w:t>
      </w:r>
    </w:p>
    <w:p w:rsidR="00D80154" w:rsidRPr="00F05438" w:rsidRDefault="00D80154" w:rsidP="004F5028">
      <w:pPr>
        <w:spacing w:before="0"/>
        <w:contextualSpacing/>
        <w:rPr>
          <w:sz w:val="28"/>
          <w:szCs w:val="28"/>
        </w:rPr>
      </w:pPr>
      <w:r>
        <w:rPr>
          <w:sz w:val="28"/>
          <w:szCs w:val="28"/>
        </w:rPr>
        <w:t>Trên đây là kế hoạch tôi đưa ra để giáo dục học sinh lớp chủ nhiệm 17T4-QTM1 nói riêng và các lớp trung cấp hệ 9+3 nói chung.</w:t>
      </w:r>
    </w:p>
    <w:p w:rsidR="00D80154" w:rsidRPr="00273B84" w:rsidRDefault="00D80154" w:rsidP="00273B84">
      <w:pPr>
        <w:jc w:val="left"/>
        <w:rPr>
          <w:sz w:val="28"/>
          <w:szCs w:val="28"/>
        </w:rPr>
      </w:pPr>
    </w:p>
    <w:sectPr w:rsidR="00D80154" w:rsidRPr="00273B84" w:rsidSect="002A5EC1">
      <w:pgSz w:w="11907" w:h="16840" w:code="9"/>
      <w:pgMar w:top="1134" w:right="1134" w:bottom="1134" w:left="1701" w:header="851" w:footer="851"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F00F0"/>
    <w:multiLevelType w:val="hybridMultilevel"/>
    <w:tmpl w:val="443E5FCC"/>
    <w:lvl w:ilvl="0" w:tplc="00669B2A">
      <w:numFmt w:val="bullet"/>
      <w:lvlText w:val="-"/>
      <w:lvlJc w:val="left"/>
      <w:pPr>
        <w:tabs>
          <w:tab w:val="num" w:pos="1635"/>
        </w:tabs>
        <w:ind w:left="1635" w:hanging="915"/>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24A32CA9"/>
    <w:multiLevelType w:val="hybridMultilevel"/>
    <w:tmpl w:val="7E04DDAC"/>
    <w:lvl w:ilvl="0" w:tplc="21DE9B68">
      <w:numFmt w:val="bullet"/>
      <w:lvlText w:val="-"/>
      <w:lvlJc w:val="left"/>
      <w:pPr>
        <w:ind w:left="63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44751ED"/>
    <w:multiLevelType w:val="hybridMultilevel"/>
    <w:tmpl w:val="B2B44136"/>
    <w:lvl w:ilvl="0" w:tplc="0E3A0E7A">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6813B19"/>
    <w:multiLevelType w:val="hybridMultilevel"/>
    <w:tmpl w:val="B86C8D3E"/>
    <w:lvl w:ilvl="0" w:tplc="26669D66">
      <w:start w:val="2"/>
      <w:numFmt w:val="bullet"/>
      <w:lvlText w:val="-"/>
      <w:lvlJc w:val="left"/>
      <w:pPr>
        <w:tabs>
          <w:tab w:val="num" w:pos="1800"/>
        </w:tabs>
        <w:ind w:left="1800" w:hanging="36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59A6055C"/>
    <w:multiLevelType w:val="hybridMultilevel"/>
    <w:tmpl w:val="5E3EEE68"/>
    <w:lvl w:ilvl="0" w:tplc="26669D66">
      <w:start w:val="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26669D66">
      <w:start w:val="2"/>
      <w:numFmt w:val="bullet"/>
      <w:lvlText w:val="-"/>
      <w:lvlJc w:val="left"/>
      <w:pPr>
        <w:tabs>
          <w:tab w:val="num" w:pos="2160"/>
        </w:tabs>
        <w:ind w:left="2160" w:hanging="360"/>
      </w:pPr>
      <w:rPr>
        <w:rFonts w:ascii="Times New Roman" w:eastAsia="Times New Roman" w:hAnsi="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6D56E2"/>
    <w:multiLevelType w:val="hybridMultilevel"/>
    <w:tmpl w:val="B604507E"/>
    <w:lvl w:ilvl="0" w:tplc="26669D66">
      <w:start w:val="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5438"/>
    <w:rsid w:val="000C34BC"/>
    <w:rsid w:val="00273B84"/>
    <w:rsid w:val="002A5EC1"/>
    <w:rsid w:val="00312A3B"/>
    <w:rsid w:val="004F080E"/>
    <w:rsid w:val="004F5028"/>
    <w:rsid w:val="006C4F2F"/>
    <w:rsid w:val="006D66EB"/>
    <w:rsid w:val="00851467"/>
    <w:rsid w:val="008C4CD0"/>
    <w:rsid w:val="009604BC"/>
    <w:rsid w:val="009D5B95"/>
    <w:rsid w:val="009F7E4A"/>
    <w:rsid w:val="00D031B4"/>
    <w:rsid w:val="00D80154"/>
    <w:rsid w:val="00DC1DFA"/>
    <w:rsid w:val="00F0543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1B4"/>
    <w:pPr>
      <w:spacing w:before="60" w:line="276" w:lineRule="auto"/>
      <w:jc w:val="both"/>
    </w:pPr>
    <w:rPr>
      <w:sz w:val="2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673</Words>
  <Characters>3839</Characters>
  <Application>Microsoft Office Outlook</Application>
  <DocSecurity>0</DocSecurity>
  <Lines>0</Lines>
  <Paragraphs>0</Paragraphs>
  <ScaleCrop>false</ScaleCrop>
  <Company>HaMy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KẾ HOẠCH CHỦ NHIỆM LỚP 17T4-QTM1</dc:title>
  <dc:subject/>
  <dc:creator>Ha My Tran Nguyen</dc:creator>
  <cp:keywords/>
  <dc:description/>
  <cp:lastModifiedBy>Nguyen Tien Tan</cp:lastModifiedBy>
  <cp:revision>2</cp:revision>
  <dcterms:created xsi:type="dcterms:W3CDTF">2019-04-07T14:57:00Z</dcterms:created>
  <dcterms:modified xsi:type="dcterms:W3CDTF">2019-04-07T14:57:00Z</dcterms:modified>
</cp:coreProperties>
</file>